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19F4" w:rsidRDefault="000119F4">
      <w:pPr>
        <w:jc w:val="center"/>
        <w:rPr>
          <w:b/>
          <w:sz w:val="18"/>
          <w:u w:val="single"/>
        </w:rPr>
      </w:pPr>
      <w:r>
        <w:rPr>
          <w:b/>
          <w:sz w:val="18"/>
          <w:u w:val="single"/>
        </w:rPr>
        <w:t>Rental Agreement</w:t>
      </w:r>
    </w:p>
    <w:p w:rsidR="000119F4" w:rsidRDefault="000119F4">
      <w:pPr>
        <w:ind w:left="-1440" w:right="-1440"/>
        <w:rPr>
          <w:b/>
          <w:sz w:val="16"/>
        </w:rPr>
      </w:pPr>
      <w:r>
        <w:rPr>
          <w:b/>
          <w:sz w:val="16"/>
          <w:u w:val="single"/>
        </w:rPr>
        <w:t>Severability</w:t>
      </w:r>
    </w:p>
    <w:p w:rsidR="000119F4" w:rsidRDefault="000119F4">
      <w:pPr>
        <w:ind w:left="-1440" w:right="-1440"/>
        <w:jc w:val="center"/>
        <w:rPr>
          <w:b/>
          <w:sz w:val="16"/>
        </w:rPr>
      </w:pPr>
    </w:p>
    <w:p w:rsidR="000119F4" w:rsidRDefault="000119F4">
      <w:pPr>
        <w:ind w:left="-1440" w:right="-1440"/>
        <w:jc w:val="center"/>
        <w:rPr>
          <w:sz w:val="16"/>
        </w:rPr>
      </w:pPr>
      <w:r>
        <w:rPr>
          <w:sz w:val="16"/>
        </w:rPr>
        <w:t>The Provider of this rental contract shall be severable, so that the unenforceability or waiver of the provisions shall not effect the remaining provisions .</w:t>
      </w:r>
    </w:p>
    <w:p w:rsidR="000119F4" w:rsidRDefault="000119F4">
      <w:pPr>
        <w:ind w:left="-1440" w:right="-1440"/>
        <w:rPr>
          <w:b/>
          <w:sz w:val="16"/>
        </w:rPr>
      </w:pPr>
      <w:r>
        <w:rPr>
          <w:b/>
          <w:sz w:val="16"/>
        </w:rPr>
        <w:t>Responsibility of Use and Disclaimer of Warranties</w:t>
      </w:r>
    </w:p>
    <w:p w:rsidR="000119F4" w:rsidRDefault="000119F4">
      <w:pPr>
        <w:ind w:left="-1440" w:right="-1440"/>
        <w:jc w:val="center"/>
        <w:rPr>
          <w:sz w:val="16"/>
        </w:rPr>
      </w:pPr>
      <w:r>
        <w:rPr>
          <w:sz w:val="16"/>
        </w:rPr>
        <w:t>The signer  of this document to be referred to as Renter is  responsible for the use of  the rented items.  Renter assumes all risks inherent to the operation and use of rented items and agrees to assume the entire responsibility for the defense of and to pay, indemnify and hold Centre Party Rental or Big Ideas Party Rental harmless from and hereby release Centre Party Rental or Big Ideas Party Rental from all claims for damage to property or bodily injury, including death, resulting from the use, operation or possession of the rental items whether or not it be claimed or found that said damage or injury resulted in whole or part from Centre Party Rental or Big Ideas Party Rental  negligence, from the defective condition of the items or any other cause.   Renter agrees that no warranties expressed or implied, including merchantability or fitness for a particular purpose have been made in connection with the equipment rented.</w:t>
      </w:r>
    </w:p>
    <w:p w:rsidR="000119F4" w:rsidRDefault="000119F4">
      <w:pPr>
        <w:ind w:left="-1440" w:right="-1440"/>
        <w:rPr>
          <w:b/>
          <w:sz w:val="16"/>
        </w:rPr>
      </w:pPr>
      <w:r>
        <w:rPr>
          <w:b/>
          <w:sz w:val="16"/>
        </w:rPr>
        <w:t>Equipment Failure</w:t>
      </w:r>
    </w:p>
    <w:p w:rsidR="000119F4" w:rsidRDefault="000119F4">
      <w:pPr>
        <w:ind w:left="-1440" w:right="-1440"/>
        <w:rPr>
          <w:sz w:val="16"/>
        </w:rPr>
      </w:pPr>
      <w:r>
        <w:rPr>
          <w:sz w:val="16"/>
        </w:rPr>
        <w:t xml:space="preserve">Renter agrees to immediately discontinue the use of rented items should it at any time become unsafe or in a state of disrepair, and will immediately notify Centre Party Rental or Big Ideas Party Rental of the facts.  Centre Party Rental or Big Ideas Party Rental agrees at our discretion to make the items operable within a reasonable time or provide a like item if available or make a like item available at another time or adjust rental charges.  This provision does not relieve the renter from obligations of this contract.  In all events Centre Party Rental or Big Ideas Party Rental shall not be responsible for injury of damage resulting from failure or defect of rented items.  </w:t>
      </w:r>
    </w:p>
    <w:p w:rsidR="000119F4" w:rsidRDefault="000119F4">
      <w:pPr>
        <w:ind w:left="-1440" w:right="-1440"/>
        <w:rPr>
          <w:b/>
          <w:sz w:val="16"/>
        </w:rPr>
      </w:pPr>
      <w:r>
        <w:rPr>
          <w:b/>
          <w:sz w:val="16"/>
        </w:rPr>
        <w:t>Equipment Use</w:t>
      </w:r>
    </w:p>
    <w:p w:rsidR="000119F4" w:rsidRDefault="000119F4">
      <w:pPr>
        <w:ind w:left="-1440" w:right="-1440"/>
        <w:rPr>
          <w:sz w:val="16"/>
        </w:rPr>
      </w:pPr>
      <w:r>
        <w:rPr>
          <w:sz w:val="16"/>
        </w:rPr>
        <w:t xml:space="preserve">Renter agrees and covenants to be satisfied with the instruction and condition of equipment rented and of the proper and safe use of equipment, or that renter is so familiar and conveyed such to Centre Party Rental or Big Ideas Party Rental. Renter further agrees that the items will be used only at the address listed on the contract and only for the purpose for which it was intended and manufactured.  Subleasing or improper use is prohibited.  Renter agrees they have read all instruction manuals operating instructions and warnings related to rented items.  </w:t>
      </w:r>
    </w:p>
    <w:p w:rsidR="000119F4" w:rsidRDefault="000119F4">
      <w:pPr>
        <w:ind w:left="-1440" w:right="-1440"/>
        <w:rPr>
          <w:b/>
          <w:sz w:val="16"/>
        </w:rPr>
      </w:pPr>
      <w:r>
        <w:rPr>
          <w:b/>
          <w:sz w:val="16"/>
        </w:rPr>
        <w:t>Equipment Responsibility</w:t>
      </w:r>
    </w:p>
    <w:p w:rsidR="000119F4" w:rsidRDefault="000119F4">
      <w:pPr>
        <w:ind w:left="-1440" w:right="-1440"/>
        <w:rPr>
          <w:b/>
          <w:sz w:val="16"/>
        </w:rPr>
      </w:pPr>
      <w:r>
        <w:rPr>
          <w:sz w:val="16"/>
        </w:rPr>
        <w:t xml:space="preserve">Renter is responsible for equipment from time of possession to time of return.  Renter assumes the entire risk of loss, regardless of cause.  If items are lost, stolen, damaged, renter will assume all costs of replacement or repair, including all labor costs.  </w:t>
      </w:r>
      <w:r>
        <w:rPr>
          <w:b/>
          <w:sz w:val="16"/>
        </w:rPr>
        <w:t>Renter will pay a reasonable cleaning charge for rented items returned dirty.</w:t>
      </w:r>
    </w:p>
    <w:p w:rsidR="000119F4" w:rsidRDefault="000119F4">
      <w:pPr>
        <w:ind w:left="-1440" w:right="-1440"/>
        <w:rPr>
          <w:b/>
          <w:sz w:val="16"/>
        </w:rPr>
      </w:pPr>
      <w:r>
        <w:rPr>
          <w:b/>
          <w:sz w:val="16"/>
        </w:rPr>
        <w:t>Time of return</w:t>
      </w:r>
    </w:p>
    <w:p w:rsidR="000119F4" w:rsidRDefault="000119F4">
      <w:pPr>
        <w:ind w:left="-1440" w:right="-1440"/>
        <w:rPr>
          <w:sz w:val="16"/>
        </w:rPr>
      </w:pPr>
      <w:r>
        <w:rPr>
          <w:sz w:val="16"/>
        </w:rPr>
        <w:t xml:space="preserve">Renters right of possession terminates upon the expiration of the rental period ser forth in the contract.  Time is of the essence in this contract.  Any extension must be agreed upon in writing.  </w:t>
      </w:r>
    </w:p>
    <w:p w:rsidR="000119F4" w:rsidRDefault="000119F4">
      <w:pPr>
        <w:ind w:left="-1440" w:right="-1440"/>
        <w:rPr>
          <w:b/>
          <w:sz w:val="16"/>
        </w:rPr>
      </w:pPr>
      <w:r>
        <w:rPr>
          <w:b/>
          <w:sz w:val="16"/>
        </w:rPr>
        <w:t>Late Returns</w:t>
      </w:r>
    </w:p>
    <w:p w:rsidR="000119F4" w:rsidRDefault="000119F4">
      <w:pPr>
        <w:ind w:left="-1440" w:right="-1440"/>
        <w:rPr>
          <w:sz w:val="16"/>
        </w:rPr>
      </w:pPr>
      <w:r>
        <w:rPr>
          <w:sz w:val="16"/>
        </w:rPr>
        <w:t xml:space="preserve">Renter shall return rented items to Centre Party Rental  during regular business hours promptly upon or prior to expiration of rental period. If renter does not timely return,  the rental rate shall continue until items are returned.  </w:t>
      </w:r>
    </w:p>
    <w:p w:rsidR="000119F4" w:rsidRDefault="000119F4">
      <w:pPr>
        <w:ind w:left="-1440" w:right="-1440"/>
        <w:rPr>
          <w:b/>
          <w:sz w:val="16"/>
        </w:rPr>
      </w:pPr>
      <w:r>
        <w:rPr>
          <w:b/>
          <w:sz w:val="16"/>
        </w:rPr>
        <w:t>Additional Charges</w:t>
      </w:r>
    </w:p>
    <w:p w:rsidR="000119F4" w:rsidRDefault="000119F4">
      <w:pPr>
        <w:ind w:left="-1440" w:right="-1440"/>
        <w:rPr>
          <w:sz w:val="16"/>
        </w:rPr>
      </w:pPr>
      <w:r>
        <w:rPr>
          <w:sz w:val="16"/>
        </w:rPr>
        <w:t>In addition to other charges and cost provided herein, renter shall pay charges in accordance with company rates then in effect for the following services:</w:t>
      </w:r>
    </w:p>
    <w:p w:rsidR="000119F4" w:rsidRDefault="000119F4">
      <w:pPr>
        <w:ind w:left="-1440" w:right="-1440"/>
        <w:jc w:val="center"/>
        <w:rPr>
          <w:sz w:val="16"/>
        </w:rPr>
      </w:pPr>
      <w:r>
        <w:rPr>
          <w:sz w:val="16"/>
        </w:rPr>
        <w:t xml:space="preserve">Delivery and pickup.  </w:t>
      </w:r>
    </w:p>
    <w:p w:rsidR="000119F4" w:rsidRDefault="000119F4">
      <w:pPr>
        <w:ind w:left="-1440" w:right="-1440"/>
        <w:jc w:val="center"/>
        <w:rPr>
          <w:sz w:val="16"/>
        </w:rPr>
      </w:pPr>
      <w:r>
        <w:rPr>
          <w:sz w:val="16"/>
        </w:rPr>
        <w:t xml:space="preserve">Delivery or pickup for any location to other than ground level.  </w:t>
      </w:r>
    </w:p>
    <w:p w:rsidR="000119F4" w:rsidRDefault="000119F4">
      <w:pPr>
        <w:ind w:left="-1440" w:right="-1440"/>
        <w:jc w:val="center"/>
        <w:rPr>
          <w:sz w:val="16"/>
        </w:rPr>
      </w:pPr>
      <w:r>
        <w:rPr>
          <w:sz w:val="16"/>
        </w:rPr>
        <w:t>Setup of tables and chairs</w:t>
      </w:r>
    </w:p>
    <w:p w:rsidR="000119F4" w:rsidRDefault="000119F4">
      <w:pPr>
        <w:ind w:left="-1440" w:right="-1440"/>
        <w:jc w:val="center"/>
        <w:rPr>
          <w:sz w:val="16"/>
        </w:rPr>
      </w:pPr>
      <w:r>
        <w:rPr>
          <w:sz w:val="16"/>
        </w:rPr>
        <w:t>Delivery and pickup after business hours, Saturdays, Sundays and holidays.</w:t>
      </w:r>
    </w:p>
    <w:p w:rsidR="000119F4" w:rsidRDefault="000119F4">
      <w:pPr>
        <w:ind w:left="-1440" w:right="-1440"/>
        <w:jc w:val="center"/>
        <w:rPr>
          <w:sz w:val="16"/>
        </w:rPr>
      </w:pPr>
      <w:r>
        <w:rPr>
          <w:sz w:val="16"/>
        </w:rPr>
        <w:t>Packaging materials not return.</w:t>
      </w:r>
    </w:p>
    <w:p w:rsidR="000119F4" w:rsidRDefault="000119F4">
      <w:pPr>
        <w:ind w:left="-1440" w:right="-1440"/>
        <w:jc w:val="center"/>
        <w:rPr>
          <w:sz w:val="16"/>
        </w:rPr>
      </w:pPr>
      <w:r>
        <w:rPr>
          <w:sz w:val="16"/>
        </w:rPr>
        <w:t>Service calls.</w:t>
      </w:r>
    </w:p>
    <w:p w:rsidR="000119F4" w:rsidRDefault="000119F4">
      <w:pPr>
        <w:ind w:left="-1440" w:right="-1440"/>
        <w:jc w:val="center"/>
        <w:rPr>
          <w:sz w:val="16"/>
        </w:rPr>
      </w:pPr>
      <w:r>
        <w:rPr>
          <w:sz w:val="16"/>
        </w:rPr>
        <w:t>Site Planning and preparation.</w:t>
      </w:r>
    </w:p>
    <w:p w:rsidR="000119F4" w:rsidRDefault="000119F4">
      <w:pPr>
        <w:ind w:left="-1440" w:right="-1440"/>
        <w:rPr>
          <w:b/>
          <w:sz w:val="16"/>
        </w:rPr>
      </w:pPr>
      <w:r>
        <w:rPr>
          <w:b/>
          <w:sz w:val="16"/>
        </w:rPr>
        <w:t>Delivery and Pickup</w:t>
      </w:r>
    </w:p>
    <w:p w:rsidR="000119F4" w:rsidRDefault="000119F4">
      <w:pPr>
        <w:ind w:left="-1440" w:right="-1440"/>
        <w:rPr>
          <w:sz w:val="16"/>
        </w:rPr>
      </w:pPr>
      <w:r>
        <w:rPr>
          <w:sz w:val="16"/>
        </w:rPr>
        <w:t xml:space="preserve">Renter shall clean and repackage the rented items and if Centre Party Rental or Big Ideas Party Rental agrees to pickup rented items, renter shall make rented items available at a mutually agreed upon and conveniently accessible location.  Delivery or pickup shall be at the convenience of and at the time designated by Centre Party Rental or Big Ideas Party Rental.  </w:t>
      </w:r>
    </w:p>
    <w:p w:rsidR="000119F4" w:rsidRDefault="000119F4">
      <w:pPr>
        <w:ind w:left="-1440" w:right="-1440"/>
        <w:rPr>
          <w:b/>
          <w:sz w:val="16"/>
        </w:rPr>
      </w:pPr>
      <w:r>
        <w:rPr>
          <w:b/>
          <w:sz w:val="16"/>
        </w:rPr>
        <w:t>Insurance</w:t>
      </w:r>
    </w:p>
    <w:p w:rsidR="000119F4" w:rsidRDefault="000119F4">
      <w:pPr>
        <w:ind w:left="-1440" w:right="-1440"/>
        <w:rPr>
          <w:sz w:val="16"/>
        </w:rPr>
      </w:pPr>
      <w:r>
        <w:rPr>
          <w:sz w:val="16"/>
        </w:rPr>
        <w:t>Renter shall maintain at renters expense liability, property and casualty insurance coverage in amount sufficient to fully protect Centre Party Rental or Big Ideas Party Rental and its equipment against any and all claims, loss or damage of whatever nature or type.</w:t>
      </w:r>
    </w:p>
    <w:p w:rsidR="000119F4" w:rsidRDefault="000119F4">
      <w:pPr>
        <w:ind w:left="-1440" w:right="-1440"/>
        <w:rPr>
          <w:b/>
          <w:sz w:val="16"/>
        </w:rPr>
      </w:pPr>
      <w:r>
        <w:rPr>
          <w:b/>
          <w:sz w:val="16"/>
        </w:rPr>
        <w:t>Site Preparation</w:t>
      </w:r>
    </w:p>
    <w:p w:rsidR="000119F4" w:rsidRDefault="000119F4">
      <w:pPr>
        <w:ind w:left="-1440" w:right="-1440"/>
        <w:rPr>
          <w:sz w:val="16"/>
        </w:rPr>
      </w:pPr>
      <w:r>
        <w:rPr>
          <w:sz w:val="16"/>
        </w:rPr>
        <w:t xml:space="preserve">Renter agrees to have site clean and ready for delivery and installation or dismantled for pickup of the equipment, and also agrees to pay an additional charge for any delay incurred along with any labor charges resulting from renters failure to do so.  </w:t>
      </w:r>
    </w:p>
    <w:p w:rsidR="000119F4" w:rsidRDefault="000119F4">
      <w:pPr>
        <w:ind w:left="-1440" w:right="-1440"/>
        <w:rPr>
          <w:b/>
          <w:sz w:val="16"/>
        </w:rPr>
      </w:pPr>
      <w:r>
        <w:rPr>
          <w:b/>
          <w:sz w:val="16"/>
        </w:rPr>
        <w:t>Permits and Licenses</w:t>
      </w:r>
    </w:p>
    <w:p w:rsidR="000119F4" w:rsidRDefault="000119F4">
      <w:pPr>
        <w:ind w:left="-1440" w:right="-1440"/>
        <w:rPr>
          <w:sz w:val="16"/>
        </w:rPr>
      </w:pPr>
      <w:r>
        <w:rPr>
          <w:sz w:val="16"/>
        </w:rPr>
        <w:t xml:space="preserve">Renter agrees prior to any installation of rental equipment including tents to obtain at renters expense any and all necessary permits and licenses and other consents.  Renter further agrees to obtain any locating of underground utilities before delivery of rented items.  Renter also agrees to reimburse Centre Party Rental or Big Ideas Party Rental any additional costs incurred as a result of undisclosed or subsurface conditions. </w:t>
      </w:r>
    </w:p>
    <w:p w:rsidR="000119F4" w:rsidRDefault="000119F4">
      <w:pPr>
        <w:ind w:left="-1440" w:right="-1440"/>
        <w:rPr>
          <w:sz w:val="16"/>
        </w:rPr>
      </w:pPr>
      <w:r>
        <w:rPr>
          <w:b/>
          <w:sz w:val="16"/>
        </w:rPr>
        <w:t>Hold Harmless</w:t>
      </w:r>
    </w:p>
    <w:p w:rsidR="000119F4" w:rsidRDefault="000119F4">
      <w:pPr>
        <w:ind w:left="-1440" w:right="-1440"/>
        <w:rPr>
          <w:sz w:val="16"/>
        </w:rPr>
      </w:pPr>
      <w:r>
        <w:rPr>
          <w:sz w:val="16"/>
        </w:rPr>
        <w:t xml:space="preserve">Renter agrees to assume all risk and agrees to hold Centre Party Rental or Big Ideas Party Rental and any of its staff  harmless from and against any and all claims, losses, liabilities, and damage and all costs and expenses arising directly or indirectly at of or relating to; </w:t>
      </w:r>
    </w:p>
    <w:p w:rsidR="000119F4" w:rsidRDefault="000119F4">
      <w:pPr>
        <w:ind w:left="-1440" w:right="-1440"/>
        <w:rPr>
          <w:sz w:val="16"/>
        </w:rPr>
      </w:pPr>
      <w:r>
        <w:rPr>
          <w:sz w:val="16"/>
        </w:rPr>
        <w:t xml:space="preserve">Contact of underground utilities, pipes or any condition on renter’s property,All necessary surface repairs,Any injury or damage during use of rented equipment including inflatables and interactives. </w:t>
      </w:r>
    </w:p>
    <w:p w:rsidR="000119F4" w:rsidRDefault="000119F4">
      <w:pPr>
        <w:ind w:left="-1440" w:right="-1440"/>
        <w:rPr>
          <w:sz w:val="16"/>
        </w:rPr>
      </w:pPr>
      <w:r>
        <w:rPr>
          <w:b/>
          <w:sz w:val="16"/>
        </w:rPr>
        <w:t>Security Deposit</w:t>
      </w:r>
      <w:r>
        <w:rPr>
          <w:sz w:val="16"/>
        </w:rPr>
        <w:t xml:space="preserve"> Renter shall pay a security deposit at the time of reservation.  This fee is equal to 50 percent of total rental charge.  Security deposit will be forfeited if reservation is cancelled.  </w:t>
      </w:r>
    </w:p>
    <w:p w:rsidR="000119F4" w:rsidRDefault="000119F4">
      <w:pPr>
        <w:ind w:left="-1440" w:right="-1440"/>
        <w:rPr>
          <w:sz w:val="16"/>
        </w:rPr>
      </w:pPr>
      <w:r>
        <w:rPr>
          <w:sz w:val="16"/>
        </w:rPr>
        <w:t xml:space="preserve">     </w:t>
      </w:r>
    </w:p>
    <w:p w:rsidR="000119F4" w:rsidRDefault="000119F4">
      <w:pPr>
        <w:ind w:left="-1440" w:right="-1440"/>
        <w:jc w:val="center"/>
        <w:rPr>
          <w:sz w:val="16"/>
        </w:rPr>
      </w:pPr>
    </w:p>
    <w:p w:rsidR="000119F4" w:rsidRDefault="000119F4">
      <w:pPr>
        <w:ind w:left="-1440" w:right="-1440"/>
        <w:jc w:val="center"/>
        <w:rPr>
          <w:sz w:val="16"/>
        </w:rPr>
      </w:pPr>
    </w:p>
    <w:p w:rsidR="000119F4" w:rsidRDefault="000119F4">
      <w:pPr>
        <w:ind w:left="-1440" w:right="-1440"/>
        <w:jc w:val="center"/>
        <w:rPr>
          <w:sz w:val="16"/>
        </w:rPr>
      </w:pPr>
      <w:r>
        <w:rPr>
          <w:sz w:val="16"/>
        </w:rPr>
        <w:t>I have read and understand the terms of this agreement_____________________________________________</w:t>
      </w:r>
    </w:p>
    <w:p w:rsidR="000119F4" w:rsidRDefault="000119F4">
      <w:pPr>
        <w:ind w:left="-1440" w:right="-1440"/>
        <w:jc w:val="center"/>
        <w:rPr>
          <w:sz w:val="16"/>
        </w:rPr>
      </w:pPr>
      <w:r>
        <w:rPr>
          <w:sz w:val="16"/>
        </w:rPr>
        <w:t xml:space="preserve">                                                                 Renter       </w:t>
      </w:r>
    </w:p>
    <w:p w:rsidR="000119F4" w:rsidRDefault="000119F4">
      <w:pPr>
        <w:ind w:left="-1440" w:right="-1440"/>
        <w:rPr>
          <w:sz w:val="16"/>
        </w:rPr>
      </w:pPr>
    </w:p>
    <w:p w:rsidR="000119F4" w:rsidRDefault="000119F4">
      <w:pPr>
        <w:ind w:left="-1440" w:right="-1440"/>
        <w:rPr>
          <w:sz w:val="16"/>
        </w:rPr>
      </w:pPr>
    </w:p>
    <w:p w:rsidR="000119F4" w:rsidRDefault="000119F4">
      <w:pPr>
        <w:ind w:left="-1440" w:right="-1440"/>
        <w:rPr>
          <w:sz w:val="16"/>
        </w:rPr>
      </w:pPr>
      <w:r>
        <w:rPr>
          <w:sz w:val="16"/>
        </w:rPr>
        <w:t>Event Date Start__________________ Event Date End_____________________</w:t>
      </w:r>
    </w:p>
    <w:p w:rsidR="000119F4" w:rsidRDefault="000119F4">
      <w:pPr>
        <w:ind w:left="-1440" w:right="-1440"/>
        <w:rPr>
          <w:sz w:val="16"/>
        </w:rPr>
      </w:pPr>
    </w:p>
    <w:p w:rsidR="000119F4" w:rsidRDefault="000119F4">
      <w:pPr>
        <w:ind w:left="-1440" w:right="-1440"/>
        <w:rPr>
          <w:sz w:val="16"/>
        </w:rPr>
      </w:pPr>
    </w:p>
    <w:p w:rsidR="000119F4" w:rsidRDefault="000119F4">
      <w:pPr>
        <w:ind w:left="-1440" w:right="-1440"/>
        <w:rPr>
          <w:sz w:val="16"/>
        </w:rPr>
      </w:pPr>
    </w:p>
    <w:p w:rsidR="000119F4" w:rsidRDefault="000119F4">
      <w:pPr>
        <w:ind w:left="-1440" w:right="-1440"/>
        <w:rPr>
          <w:sz w:val="16"/>
        </w:rPr>
      </w:pPr>
      <w:r>
        <w:rPr>
          <w:sz w:val="16"/>
        </w:rPr>
        <w:t>Event location_______________________________________________________________________________________________</w:t>
      </w:r>
    </w:p>
    <w:p w:rsidR="000119F4" w:rsidRDefault="000119F4">
      <w:pPr>
        <w:ind w:left="-1440" w:right="-1440"/>
        <w:jc w:val="center"/>
        <w:rPr>
          <w:sz w:val="18"/>
        </w:rPr>
      </w:pPr>
    </w:p>
    <w:sectPr w:rsidR="000119F4" w:rsidSect="000119F4">
      <w:headerReference w:type="default" r:id="rId6"/>
      <w:footerReference w:type="default" r:id="rId7"/>
      <w:pgSz w:w="12240" w:h="15840"/>
      <w:pgMar w:top="720" w:right="1800" w:bottom="720" w:left="1800" w:header="720" w:footer="864"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19F4" w:rsidRDefault="000119F4">
      <w:r>
        <w:separator/>
      </w:r>
    </w:p>
  </w:endnote>
  <w:endnote w:type="continuationSeparator" w:id="0">
    <w:p w:rsidR="000119F4" w:rsidRDefault="000119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9F4" w:rsidRDefault="000119F4">
    <w:pPr>
      <w:tabs>
        <w:tab w:val="center" w:pos="4320"/>
        <w:tab w:val="right" w:pos="8640"/>
      </w:tabs>
      <w:rPr>
        <w:kern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19F4" w:rsidRDefault="000119F4">
      <w:r>
        <w:separator/>
      </w:r>
    </w:p>
  </w:footnote>
  <w:footnote w:type="continuationSeparator" w:id="0">
    <w:p w:rsidR="000119F4" w:rsidRDefault="000119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9F4" w:rsidRDefault="000119F4">
    <w:pPr>
      <w:tabs>
        <w:tab w:val="center" w:pos="4320"/>
        <w:tab w:val="right" w:pos="8640"/>
      </w:tabs>
      <w:rPr>
        <w:kern w:val="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lorPos" w:val=""/>
    <w:docVar w:name="ColorSet" w:val=""/>
    <w:docVar w:name="StylePos" w:val=""/>
    <w:docVar w:name="StyleSet" w:val=""/>
  </w:docVars>
  <w:rsids>
    <w:rsidRoot w:val="000119F4"/>
    <w:rsid w:val="000119F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pPr>
    <w:rPr>
      <w:kern w:val="28"/>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pPr>
      <w:tabs>
        <w:tab w:val="center" w:pos="4320"/>
        <w:tab w:val="right" w:pos="8640"/>
      </w:tabs>
    </w:pPr>
  </w:style>
  <w:style w:type="character" w:customStyle="1" w:styleId="HeaderChar">
    <w:name w:val="Header Char"/>
    <w:basedOn w:val="DefaultParagraphFont"/>
    <w:link w:val="Header"/>
    <w:uiPriority w:val="99"/>
    <w:semiHidden/>
    <w:rsid w:val="000119F4"/>
    <w:rPr>
      <w:kern w:val="28"/>
    </w:rPr>
  </w:style>
  <w:style w:type="paragraph" w:styleId="Footer">
    <w:name w:val="footer"/>
    <w:basedOn w:val="Normal"/>
    <w:link w:val="FooterChar"/>
    <w:uiPriority w:val="99"/>
    <w:semiHidden/>
    <w:pPr>
      <w:tabs>
        <w:tab w:val="center" w:pos="4320"/>
        <w:tab w:val="right" w:pos="8640"/>
      </w:tabs>
    </w:pPr>
  </w:style>
  <w:style w:type="character" w:customStyle="1" w:styleId="FooterChar">
    <w:name w:val="Footer Char"/>
    <w:basedOn w:val="DefaultParagraphFont"/>
    <w:link w:val="Footer"/>
    <w:uiPriority w:val="99"/>
    <w:semiHidden/>
    <w:rsid w:val="000119F4"/>
    <w:rPr>
      <w:kern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892</Words>
  <Characters>5086</Characters>
  <Application>Microsoft Office Outlook</Application>
  <DocSecurity>0</DocSecurity>
  <Lines>0</Lines>
  <Paragraphs>0</Paragraphs>
  <ScaleCrop>false</ScaleCrop>
  <Company>Akron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Rental Agreement</dc:title>
  <dc:subject/>
  <dc:creator>Michael Reed</dc:creator>
  <cp:keywords/>
  <dc:description/>
  <cp:lastModifiedBy>Michael Reed</cp:lastModifiedBy>
  <cp:revision>3</cp:revision>
  <cp:lastPrinted>2009-02-19T17:57:00Z</cp:lastPrinted>
  <dcterms:created xsi:type="dcterms:W3CDTF">2009-02-19T18:46:00Z</dcterms:created>
  <dcterms:modified xsi:type="dcterms:W3CDTF">2009-02-19T18:03:00Z</dcterms:modified>
</cp:coreProperties>
</file>